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1E23" w:rsidRDefault="009849DF" w:rsidP="009849DF">
      <w:pPr>
        <w:jc w:val="center"/>
        <w:outlineLvl w:val="0"/>
        <w:rPr>
          <w:rFonts w:eastAsia="Times New Roman"/>
          <w:b/>
          <w:bCs/>
        </w:rPr>
      </w:pPr>
      <w:r w:rsidRPr="009849DF">
        <w:rPr>
          <w:rFonts w:eastAsia="Times New Roman"/>
          <w:b/>
          <w:bCs/>
          <w:noProof/>
        </w:rPr>
        <w:drawing>
          <wp:inline distT="0" distB="0" distL="0" distR="0" wp14:anchorId="1D3EC636" wp14:editId="5E6ADE88">
            <wp:extent cx="2177620" cy="721453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92122" cy="72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9DF" w:rsidRDefault="009849DF" w:rsidP="009849DF">
      <w:pPr>
        <w:outlineLvl w:val="0"/>
        <w:rPr>
          <w:rFonts w:eastAsia="Times New Roman"/>
          <w:b/>
          <w:bCs/>
        </w:rPr>
      </w:pPr>
    </w:p>
    <w:p w:rsidR="009849DF" w:rsidRDefault="009849DF" w:rsidP="009849DF">
      <w:pPr>
        <w:outlineLvl w:val="0"/>
        <w:rPr>
          <w:rFonts w:eastAsia="Times New Roman"/>
          <w:b/>
          <w:bCs/>
        </w:rPr>
      </w:pPr>
    </w:p>
    <w:p w:rsidR="001645E5" w:rsidRPr="00E6164A" w:rsidRDefault="001645E5" w:rsidP="001645E5">
      <w:pPr>
        <w:jc w:val="center"/>
        <w:outlineLvl w:val="0"/>
        <w:rPr>
          <w:rFonts w:ascii="Times New Roman" w:eastAsia="Times New Roman" w:hAnsi="Times New Roman" w:cs="Times New Roman"/>
        </w:rPr>
      </w:pPr>
      <w:r>
        <w:rPr>
          <w:rFonts w:eastAsia="Times New Roman"/>
          <w:b/>
          <w:bCs/>
        </w:rPr>
        <w:t xml:space="preserve">Community </w:t>
      </w:r>
      <w:r w:rsidRPr="00E6164A">
        <w:rPr>
          <w:rFonts w:eastAsia="Times New Roman"/>
          <w:b/>
          <w:bCs/>
        </w:rPr>
        <w:t xml:space="preserve">Action Grant Proposal </w:t>
      </w:r>
    </w:p>
    <w:p w:rsidR="001645E5" w:rsidRPr="00E6164A" w:rsidRDefault="001645E5" w:rsidP="001645E5">
      <w:pPr>
        <w:spacing w:after="240"/>
        <w:rPr>
          <w:rFonts w:ascii="Times New Roman" w:eastAsia="Times New Roman" w:hAnsi="Times New Roman" w:cs="Times New Roman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60"/>
      </w:tblGrid>
      <w:tr w:rsidR="001645E5" w:rsidRPr="00E6164A" w:rsidTr="007B7FB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  <w:r w:rsidRPr="00E6164A">
              <w:rPr>
                <w:rFonts w:eastAsia="Times New Roman"/>
                <w:b/>
                <w:bCs/>
              </w:rPr>
              <w:t>Region</w:t>
            </w:r>
            <w:r w:rsidRPr="00E6164A">
              <w:rPr>
                <w:rFonts w:eastAsia="Times New Roman"/>
              </w:rPr>
              <w:t xml:space="preserve">: </w:t>
            </w:r>
          </w:p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  <w:r w:rsidRPr="00E6164A">
              <w:rPr>
                <w:rFonts w:eastAsia="Times New Roman"/>
                <w:b/>
                <w:bCs/>
              </w:rPr>
              <w:t>RCO Name</w:t>
            </w:r>
            <w:r w:rsidRPr="00E6164A">
              <w:rPr>
                <w:rFonts w:eastAsia="Times New Roman"/>
              </w:rPr>
              <w:t xml:space="preserve">: </w:t>
            </w:r>
          </w:p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</w:p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  <w:r w:rsidRPr="00E6164A">
              <w:rPr>
                <w:rFonts w:eastAsia="Times New Roman"/>
                <w:b/>
                <w:bCs/>
              </w:rPr>
              <w:t xml:space="preserve">Country: </w:t>
            </w:r>
          </w:p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  <w:r w:rsidRPr="00E6164A">
              <w:rPr>
                <w:rFonts w:eastAsia="Times New Roman"/>
                <w:b/>
                <w:bCs/>
              </w:rPr>
              <w:t>CC Name</w:t>
            </w:r>
            <w:r w:rsidRPr="00E6164A">
              <w:rPr>
                <w:rFonts w:eastAsia="Times New Roman"/>
              </w:rPr>
              <w:t>:</w:t>
            </w:r>
          </w:p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</w:p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  <w:r w:rsidRPr="00E6164A">
              <w:rPr>
                <w:rFonts w:eastAsia="Times New Roman"/>
                <w:b/>
                <w:bCs/>
              </w:rPr>
              <w:t>Community Name</w:t>
            </w:r>
            <w:r w:rsidRPr="00E6164A">
              <w:rPr>
                <w:rFonts w:eastAsia="Times New Roman"/>
              </w:rPr>
              <w:t>:</w:t>
            </w:r>
          </w:p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  <w:r w:rsidRPr="00E6164A">
              <w:rPr>
                <w:rFonts w:eastAsia="Times New Roman"/>
                <w:b/>
                <w:bCs/>
              </w:rPr>
              <w:t>Action Grant Application Submitted By</w:t>
            </w:r>
            <w:r w:rsidRPr="00E6164A">
              <w:rPr>
                <w:rFonts w:eastAsia="Times New Roman"/>
              </w:rPr>
              <w:t xml:space="preserve">: </w:t>
            </w:r>
          </w:p>
        </w:tc>
      </w:tr>
    </w:tbl>
    <w:p w:rsidR="001645E5" w:rsidRPr="00E6164A" w:rsidRDefault="001645E5" w:rsidP="001645E5">
      <w:pPr>
        <w:rPr>
          <w:rFonts w:ascii="Times New Roman" w:eastAsia="Times New Roman" w:hAnsi="Times New Roman" w:cs="Times New Roman"/>
        </w:rPr>
      </w:pPr>
    </w:p>
    <w:p w:rsidR="001645E5" w:rsidRPr="00E6164A" w:rsidRDefault="001645E5" w:rsidP="001645E5">
      <w:pPr>
        <w:outlineLvl w:val="0"/>
        <w:rPr>
          <w:rFonts w:ascii="Times New Roman" w:eastAsia="Times New Roman" w:hAnsi="Times New Roman" w:cs="Times New Roman"/>
        </w:rPr>
      </w:pPr>
      <w:r w:rsidRPr="00E6164A">
        <w:rPr>
          <w:rFonts w:eastAsia="Times New Roman"/>
        </w:rPr>
        <w:t>Total $ USD Requested: __________</w:t>
      </w:r>
      <w:bookmarkStart w:id="0" w:name="_GoBack"/>
      <w:bookmarkEnd w:id="0"/>
      <w:r w:rsidRPr="00E6164A">
        <w:rPr>
          <w:rFonts w:eastAsia="Times New Roman"/>
        </w:rPr>
        <w:t>______________</w:t>
      </w:r>
    </w:p>
    <w:p w:rsidR="001645E5" w:rsidRPr="00E6164A" w:rsidRDefault="001645E5" w:rsidP="001645E5">
      <w:pPr>
        <w:rPr>
          <w:rFonts w:ascii="Times New Roman" w:eastAsia="Times New Roman" w:hAnsi="Times New Roman" w:cs="Times New Roman"/>
        </w:rPr>
      </w:pPr>
    </w:p>
    <w:p w:rsidR="001645E5" w:rsidRPr="00E6164A" w:rsidRDefault="001645E5" w:rsidP="001645E5">
      <w:pPr>
        <w:outlineLvl w:val="0"/>
        <w:rPr>
          <w:rFonts w:ascii="Times New Roman" w:eastAsia="Times New Roman" w:hAnsi="Times New Roman" w:cs="Times New Roman"/>
        </w:rPr>
      </w:pPr>
      <w:r w:rsidRPr="00E6164A">
        <w:rPr>
          <w:rFonts w:eastAsia="Times New Roman"/>
        </w:rPr>
        <w:t>Date of Proposed Activity: ______________________</w:t>
      </w:r>
    </w:p>
    <w:p w:rsidR="001645E5" w:rsidRPr="00E6164A" w:rsidRDefault="001645E5" w:rsidP="001645E5">
      <w:pPr>
        <w:rPr>
          <w:rFonts w:ascii="Times New Roman" w:eastAsia="Times New Roman" w:hAnsi="Times New Roman" w:cs="Times New Roman"/>
        </w:rPr>
      </w:pPr>
    </w:p>
    <w:p w:rsidR="001645E5" w:rsidRPr="00E6164A" w:rsidRDefault="001645E5" w:rsidP="001645E5">
      <w:pPr>
        <w:outlineLvl w:val="0"/>
        <w:rPr>
          <w:rFonts w:ascii="Times New Roman" w:eastAsia="Times New Roman" w:hAnsi="Times New Roman" w:cs="Times New Roman"/>
        </w:rPr>
      </w:pPr>
      <w:r w:rsidRPr="00E6164A">
        <w:rPr>
          <w:rFonts w:eastAsia="Times New Roman"/>
        </w:rPr>
        <w:t>Title of Proposed Activity: ______________________</w:t>
      </w:r>
    </w:p>
    <w:p w:rsidR="001645E5" w:rsidRPr="00E6164A" w:rsidRDefault="001645E5" w:rsidP="001645E5">
      <w:pPr>
        <w:spacing w:after="240"/>
        <w:rPr>
          <w:rFonts w:ascii="Times New Roman" w:eastAsia="Times New Roman" w:hAnsi="Times New Roman" w:cs="Times New Roman"/>
        </w:rPr>
      </w:pPr>
    </w:p>
    <w:p w:rsidR="001645E5" w:rsidRPr="00E6164A" w:rsidRDefault="001645E5" w:rsidP="001645E5">
      <w:pPr>
        <w:jc w:val="center"/>
        <w:outlineLvl w:val="0"/>
        <w:rPr>
          <w:rFonts w:ascii="Times New Roman" w:eastAsia="Times New Roman" w:hAnsi="Times New Roman" w:cs="Times New Roman"/>
        </w:rPr>
      </w:pPr>
      <w:r w:rsidRPr="00E6164A">
        <w:rPr>
          <w:rFonts w:eastAsia="Times New Roman"/>
          <w:b/>
          <w:bCs/>
        </w:rPr>
        <w:t>Proposed Activity</w:t>
      </w:r>
    </w:p>
    <w:p w:rsidR="001645E5" w:rsidRPr="00E6164A" w:rsidRDefault="001645E5" w:rsidP="001645E5">
      <w:pPr>
        <w:rPr>
          <w:rFonts w:ascii="Times New Roman" w:eastAsia="Times New Roman" w:hAnsi="Times New Roman" w:cs="Times New Roman"/>
        </w:rPr>
      </w:pPr>
    </w:p>
    <w:tbl>
      <w:tblPr>
        <w:tblW w:w="0" w:type="auto"/>
        <w:tblInd w:w="-6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20"/>
        <w:gridCol w:w="5660"/>
      </w:tblGrid>
      <w:tr w:rsidR="001645E5" w:rsidRPr="00E6164A" w:rsidTr="009849DF">
        <w:trPr>
          <w:trHeight w:val="834"/>
        </w:trPr>
        <w:tc>
          <w:tcPr>
            <w:tcW w:w="4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  <w:r w:rsidRPr="00E6164A">
              <w:rPr>
                <w:rFonts w:eastAsia="Times New Roman"/>
              </w:rPr>
              <w:t>Description of proposed activity</w:t>
            </w:r>
          </w:p>
        </w:tc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645E5" w:rsidRPr="00E6164A" w:rsidTr="009849DF">
        <w:trPr>
          <w:trHeight w:val="1050"/>
        </w:trPr>
        <w:tc>
          <w:tcPr>
            <w:tcW w:w="4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  <w:r w:rsidRPr="00E6164A">
              <w:rPr>
                <w:rFonts w:eastAsia="Times New Roman"/>
              </w:rPr>
              <w:t>How will this activity impact the community?</w:t>
            </w:r>
          </w:p>
        </w:tc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645E5" w:rsidRPr="00E6164A" w:rsidTr="009849DF">
        <w:trPr>
          <w:trHeight w:val="1221"/>
        </w:trPr>
        <w:tc>
          <w:tcPr>
            <w:tcW w:w="4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45E5" w:rsidRPr="00E6164A" w:rsidRDefault="001645E5" w:rsidP="007B7FB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At risk - What is the level of risk the community faces from Zika or other mosquito-borne disease?  </w:t>
            </w:r>
          </w:p>
        </w:tc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645E5" w:rsidRPr="00E6164A" w:rsidTr="009849DF">
        <w:tc>
          <w:tcPr>
            <w:tcW w:w="4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45E5" w:rsidRPr="00E6164A" w:rsidRDefault="001645E5" w:rsidP="007B7FB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Hard to reach - To what extent is the community assisted by other national or international mosquito control efforts?  </w:t>
            </w:r>
          </w:p>
        </w:tc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645E5" w:rsidRPr="00E6164A" w:rsidTr="009849DF">
        <w:tc>
          <w:tcPr>
            <w:tcW w:w="4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  <w:r w:rsidRPr="00E6164A">
              <w:rPr>
                <w:rFonts w:eastAsia="Times New Roman"/>
              </w:rPr>
              <w:lastRenderedPageBreak/>
              <w:t>How many people will be trained in the GLOBE Mosquito Habitat Mapper app?</w:t>
            </w:r>
          </w:p>
        </w:tc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645E5" w:rsidRPr="00E6164A" w:rsidTr="009849DF">
        <w:tc>
          <w:tcPr>
            <w:tcW w:w="4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  <w:r w:rsidRPr="00E6164A">
              <w:rPr>
                <w:rFonts w:eastAsia="Times New Roman"/>
              </w:rPr>
              <w:t>How many data points will be collected by this activity?</w:t>
            </w:r>
          </w:p>
        </w:tc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645E5" w:rsidRPr="00E6164A" w:rsidTr="009849DF">
        <w:tc>
          <w:tcPr>
            <w:tcW w:w="4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  <w:r w:rsidRPr="00E6164A">
              <w:rPr>
                <w:rFonts w:eastAsia="Times New Roman"/>
              </w:rPr>
              <w:t>How many data points will be entered into the GLOBE database with this activity?</w:t>
            </w:r>
          </w:p>
        </w:tc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645E5" w:rsidRPr="00E6164A" w:rsidTr="009849DF">
        <w:tc>
          <w:tcPr>
            <w:tcW w:w="4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  <w:r w:rsidRPr="00E6164A">
              <w:rPr>
                <w:rFonts w:eastAsia="Times New Roman"/>
              </w:rPr>
              <w:t xml:space="preserve">How many lenses will </w:t>
            </w:r>
            <w:r w:rsidR="006D4631">
              <w:rPr>
                <w:rFonts w:eastAsia="Times New Roman"/>
              </w:rPr>
              <w:t>you purchase</w:t>
            </w:r>
            <w:r w:rsidRPr="00E6164A">
              <w:rPr>
                <w:rFonts w:eastAsia="Times New Roman"/>
              </w:rPr>
              <w:t>?</w:t>
            </w:r>
          </w:p>
        </w:tc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645E5" w:rsidRPr="00E6164A" w:rsidTr="009849DF">
        <w:tc>
          <w:tcPr>
            <w:tcW w:w="4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  <w:r w:rsidRPr="00E6164A">
              <w:rPr>
                <w:rFonts w:eastAsia="Times New Roman"/>
              </w:rPr>
              <w:t>How will you document this activity and share updates with your CC? (photos, videos, slideshows)</w:t>
            </w:r>
          </w:p>
        </w:tc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645E5" w:rsidRPr="00E6164A" w:rsidTr="009849DF">
        <w:tc>
          <w:tcPr>
            <w:tcW w:w="4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45E5" w:rsidRPr="00E6164A" w:rsidRDefault="001645E5" w:rsidP="007B7FB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How will this activity sustain community elimination of mosquito breeding grounds and changes of community behavior to limit the spread of disease?</w:t>
            </w:r>
          </w:p>
        </w:tc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645E5" w:rsidRPr="00E6164A" w:rsidTr="009849DF">
        <w:tc>
          <w:tcPr>
            <w:tcW w:w="4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  <w:r w:rsidRPr="00E6164A">
              <w:rPr>
                <w:rFonts w:eastAsia="Times New Roman"/>
              </w:rPr>
              <w:t>Will you have students submit their research to the GLOBE International Science Symposium?</w:t>
            </w:r>
          </w:p>
        </w:tc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645E5" w:rsidRPr="00E6164A" w:rsidTr="009849DF">
        <w:tc>
          <w:tcPr>
            <w:tcW w:w="4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A3E60" w:rsidRDefault="008D5659" w:rsidP="008D5659">
            <w:pPr>
              <w:rPr>
                <w:rFonts w:eastAsia="Times New Roman"/>
                <w:i/>
              </w:rPr>
            </w:pPr>
            <w:r w:rsidRPr="008D5659">
              <w:rPr>
                <w:rFonts w:eastAsia="Times New Roman"/>
                <w:i/>
              </w:rPr>
              <w:t>(</w:t>
            </w:r>
            <w:r w:rsidR="006D4631" w:rsidRPr="008D5659">
              <w:rPr>
                <w:rFonts w:eastAsia="Times New Roman"/>
                <w:i/>
              </w:rPr>
              <w:t>For Benin, Togo, Argentina, Guatemala, Paraguay, Marshall</w:t>
            </w:r>
            <w:r w:rsidRPr="008D5659">
              <w:rPr>
                <w:rFonts w:eastAsia="Times New Roman"/>
                <w:i/>
              </w:rPr>
              <w:t xml:space="preserve"> Islands, Micronesia, Palau, the Philippines, and Thailand)</w:t>
            </w:r>
            <w:r w:rsidR="006D4631" w:rsidRPr="008D5659">
              <w:rPr>
                <w:rFonts w:eastAsia="Times New Roman"/>
                <w:i/>
              </w:rPr>
              <w:t xml:space="preserve"> </w:t>
            </w:r>
          </w:p>
          <w:p w:rsidR="001645E5" w:rsidRPr="008D5659" w:rsidRDefault="001645E5" w:rsidP="008D5659">
            <w:pPr>
              <w:rPr>
                <w:rFonts w:eastAsia="Times New Roman"/>
                <w:i/>
              </w:rPr>
            </w:pPr>
            <w:r w:rsidRPr="00E6164A">
              <w:rPr>
                <w:rFonts w:eastAsia="Times New Roman"/>
              </w:rPr>
              <w:t xml:space="preserve">How will you conduct the survey? Please include pre- and post-workshop plans to administer the survey, including technology needs and accommodations. </w:t>
            </w:r>
          </w:p>
        </w:tc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645E5" w:rsidRPr="00E6164A" w:rsidRDefault="001645E5" w:rsidP="001645E5">
      <w:pPr>
        <w:rPr>
          <w:rFonts w:ascii="Times New Roman" w:eastAsia="Times New Roman" w:hAnsi="Times New Roman" w:cs="Times New Roman"/>
        </w:rPr>
      </w:pPr>
    </w:p>
    <w:p w:rsidR="001645E5" w:rsidRPr="00E6164A" w:rsidRDefault="001645E5" w:rsidP="001645E5">
      <w:pPr>
        <w:jc w:val="center"/>
        <w:outlineLvl w:val="0"/>
        <w:rPr>
          <w:rFonts w:ascii="Times New Roman" w:eastAsia="Times New Roman" w:hAnsi="Times New Roman" w:cs="Times New Roman"/>
        </w:rPr>
      </w:pPr>
      <w:r w:rsidRPr="00E6164A">
        <w:rPr>
          <w:rFonts w:eastAsia="Times New Roman"/>
          <w:b/>
          <w:bCs/>
        </w:rPr>
        <w:t>Budget</w:t>
      </w:r>
    </w:p>
    <w:p w:rsidR="001645E5" w:rsidRPr="00E6164A" w:rsidRDefault="001645E5" w:rsidP="001645E5">
      <w:pPr>
        <w:rPr>
          <w:rFonts w:ascii="Times New Roman" w:eastAsia="Times New Roman" w:hAnsi="Times New Roman" w:cs="Times New Roman"/>
        </w:rPr>
      </w:pPr>
      <w:r w:rsidRPr="00E6164A">
        <w:rPr>
          <w:rFonts w:eastAsia="Times New Roman"/>
        </w:rPr>
        <w:t>Here are some sample categories for the budget. You may add or delete categories as you see fit.</w:t>
      </w:r>
    </w:p>
    <w:p w:rsidR="001645E5" w:rsidRPr="00E6164A" w:rsidRDefault="001645E5" w:rsidP="001645E5">
      <w:pPr>
        <w:rPr>
          <w:rFonts w:ascii="Times New Roman" w:eastAsia="Times New Roman" w:hAnsi="Times New Roman" w:cs="Times New Roman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3"/>
        <w:gridCol w:w="7317"/>
      </w:tblGrid>
      <w:tr w:rsidR="001645E5" w:rsidRPr="00E6164A" w:rsidTr="007B7FB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  <w:r w:rsidRPr="00E6164A">
              <w:rPr>
                <w:rFonts w:eastAsia="Times New Roman"/>
              </w:rPr>
              <w:t>Location</w:t>
            </w:r>
          </w:p>
        </w:tc>
        <w:tc>
          <w:tcPr>
            <w:tcW w:w="7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645E5" w:rsidRPr="00E6164A" w:rsidTr="007B7FB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  <w:r w:rsidRPr="00E6164A">
              <w:rPr>
                <w:rFonts w:eastAsia="Times New Roman"/>
              </w:rPr>
              <w:t>Food</w:t>
            </w:r>
          </w:p>
        </w:tc>
        <w:tc>
          <w:tcPr>
            <w:tcW w:w="7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645E5" w:rsidRPr="00E6164A" w:rsidTr="007B7FB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  <w:r w:rsidRPr="00E6164A">
              <w:rPr>
                <w:rFonts w:eastAsia="Times New Roman"/>
              </w:rPr>
              <w:t>Equipment</w:t>
            </w:r>
            <w:r w:rsidR="006D4631">
              <w:rPr>
                <w:rFonts w:eastAsia="Times New Roman"/>
              </w:rPr>
              <w:t>/Lenses</w:t>
            </w:r>
          </w:p>
        </w:tc>
        <w:tc>
          <w:tcPr>
            <w:tcW w:w="7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645E5" w:rsidRPr="00E6164A" w:rsidTr="007B7FB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  <w:r w:rsidRPr="00E6164A">
              <w:rPr>
                <w:rFonts w:eastAsia="Times New Roman"/>
              </w:rPr>
              <w:t>Transportation</w:t>
            </w:r>
          </w:p>
        </w:tc>
        <w:tc>
          <w:tcPr>
            <w:tcW w:w="7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645E5" w:rsidRPr="00E6164A" w:rsidRDefault="001645E5" w:rsidP="001645E5">
      <w:pPr>
        <w:spacing w:after="240"/>
        <w:rPr>
          <w:rFonts w:ascii="Times New Roman" w:eastAsia="Times New Roman" w:hAnsi="Times New Roman" w:cs="Times New Roman"/>
        </w:rPr>
      </w:pPr>
    </w:p>
    <w:p w:rsidR="009849DF" w:rsidRDefault="009849DF" w:rsidP="001645E5">
      <w:pPr>
        <w:jc w:val="center"/>
        <w:outlineLvl w:val="0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lastRenderedPageBreak/>
        <w:t>Post LMW Participant List and Activities</w:t>
      </w:r>
    </w:p>
    <w:p w:rsidR="001645E5" w:rsidRPr="00E6164A" w:rsidRDefault="001645E5" w:rsidP="001645E5">
      <w:pPr>
        <w:rPr>
          <w:rFonts w:ascii="Times New Roman" w:eastAsia="Times New Roman" w:hAnsi="Times New Roman" w:cs="Times New Roman"/>
        </w:rPr>
      </w:pPr>
    </w:p>
    <w:p w:rsidR="001645E5" w:rsidRPr="00E6164A" w:rsidRDefault="001645E5" w:rsidP="001645E5">
      <w:pPr>
        <w:outlineLvl w:val="0"/>
        <w:rPr>
          <w:rFonts w:ascii="Times New Roman" w:eastAsia="Times New Roman" w:hAnsi="Times New Roman" w:cs="Times New Roman"/>
        </w:rPr>
      </w:pPr>
      <w:r w:rsidRPr="00E6164A">
        <w:rPr>
          <w:rFonts w:eastAsia="Times New Roman"/>
        </w:rPr>
        <w:t>How many of the following people attended the activity?</w:t>
      </w:r>
    </w:p>
    <w:tbl>
      <w:tblPr>
        <w:tblW w:w="93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84"/>
        <w:gridCol w:w="3966"/>
      </w:tblGrid>
      <w:tr w:rsidR="001645E5" w:rsidRPr="00E6164A" w:rsidTr="007B7FB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  <w:r w:rsidRPr="00E6164A">
              <w:rPr>
                <w:rFonts w:eastAsia="Times New Roman"/>
              </w:rPr>
              <w:t>Public Health Officials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645E5" w:rsidRPr="00E6164A" w:rsidTr="007B7FB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  <w:r w:rsidRPr="00E6164A">
              <w:rPr>
                <w:rFonts w:eastAsia="Times New Roman"/>
              </w:rPr>
              <w:t>Public Health Workers (promoters, coordinators, etc.)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645E5" w:rsidRPr="00E6164A" w:rsidTr="007B7FB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  <w:r w:rsidRPr="00E6164A">
              <w:rPr>
                <w:rFonts w:eastAsia="Times New Roman"/>
              </w:rPr>
              <w:t>Trainers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645E5" w:rsidRPr="00E6164A" w:rsidTr="007B7FB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  <w:r w:rsidRPr="00E6164A">
              <w:rPr>
                <w:rFonts w:eastAsia="Times New Roman"/>
              </w:rPr>
              <w:t>Teachers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645E5" w:rsidRPr="00E6164A" w:rsidTr="007B7FB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  <w:r w:rsidRPr="00E6164A">
              <w:rPr>
                <w:rFonts w:eastAsia="Times New Roman"/>
              </w:rPr>
              <w:t>Students (primary, secondary, university)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645E5" w:rsidRPr="00E6164A" w:rsidTr="007B7FB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  <w:r w:rsidRPr="00E6164A">
              <w:rPr>
                <w:rFonts w:eastAsia="Times New Roman"/>
              </w:rPr>
              <w:t>Community members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645E5" w:rsidRPr="00E6164A" w:rsidRDefault="001645E5" w:rsidP="001645E5">
      <w:pPr>
        <w:spacing w:after="240"/>
        <w:rPr>
          <w:rFonts w:ascii="Times New Roman" w:eastAsia="Times New Roman" w:hAnsi="Times New Roman" w:cs="Times New Roman"/>
        </w:rPr>
      </w:pPr>
    </w:p>
    <w:p w:rsidR="001645E5" w:rsidRPr="00E6164A" w:rsidRDefault="001645E5" w:rsidP="001645E5">
      <w:pPr>
        <w:rPr>
          <w:rFonts w:ascii="Times New Roman" w:eastAsia="Times New Roman" w:hAnsi="Times New Roman" w:cs="Times New Roman"/>
        </w:rPr>
      </w:pPr>
      <w:r w:rsidRPr="00E6164A">
        <w:rPr>
          <w:rFonts w:eastAsia="Times New Roman"/>
        </w:rPr>
        <w:t>How many of the following people were impacted by the activity? How? (i.e. teachers trained 20 of their students, local public health officials worked with 10 public health promoters, etc.)</w:t>
      </w:r>
    </w:p>
    <w:tbl>
      <w:tblPr>
        <w:tblW w:w="94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84"/>
        <w:gridCol w:w="4056"/>
      </w:tblGrid>
      <w:tr w:rsidR="001645E5" w:rsidRPr="00E6164A" w:rsidTr="007B7FB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  <w:r w:rsidRPr="00E6164A">
              <w:rPr>
                <w:rFonts w:eastAsia="Times New Roman"/>
              </w:rPr>
              <w:t>Public Health Officials</w:t>
            </w:r>
          </w:p>
        </w:tc>
        <w:tc>
          <w:tcPr>
            <w:tcW w:w="4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645E5" w:rsidRPr="00E6164A" w:rsidTr="007B7FB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  <w:r w:rsidRPr="00E6164A">
              <w:rPr>
                <w:rFonts w:eastAsia="Times New Roman"/>
              </w:rPr>
              <w:t>Public Health Workers (promoters, coordinators, etc.)</w:t>
            </w:r>
          </w:p>
        </w:tc>
        <w:tc>
          <w:tcPr>
            <w:tcW w:w="4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645E5" w:rsidRPr="00E6164A" w:rsidTr="007B7FB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  <w:r w:rsidRPr="00E6164A">
              <w:rPr>
                <w:rFonts w:eastAsia="Times New Roman"/>
              </w:rPr>
              <w:t>Trainers</w:t>
            </w:r>
          </w:p>
        </w:tc>
        <w:tc>
          <w:tcPr>
            <w:tcW w:w="4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645E5" w:rsidRPr="00E6164A" w:rsidTr="007B7FB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  <w:r w:rsidRPr="00E6164A">
              <w:rPr>
                <w:rFonts w:eastAsia="Times New Roman"/>
              </w:rPr>
              <w:t>Teachers</w:t>
            </w:r>
          </w:p>
        </w:tc>
        <w:tc>
          <w:tcPr>
            <w:tcW w:w="4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645E5" w:rsidRPr="00E6164A" w:rsidTr="007B7FB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  <w:r w:rsidRPr="00E6164A">
              <w:rPr>
                <w:rFonts w:eastAsia="Times New Roman"/>
              </w:rPr>
              <w:t>Students (primary, secondary, university)</w:t>
            </w:r>
          </w:p>
        </w:tc>
        <w:tc>
          <w:tcPr>
            <w:tcW w:w="4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645E5" w:rsidRPr="00E6164A" w:rsidTr="007B7FB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  <w:r w:rsidRPr="00E6164A">
              <w:rPr>
                <w:rFonts w:eastAsia="Times New Roman"/>
              </w:rPr>
              <w:t>Community members</w:t>
            </w:r>
          </w:p>
        </w:tc>
        <w:tc>
          <w:tcPr>
            <w:tcW w:w="4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645E5" w:rsidRPr="00E6164A" w:rsidRDefault="001645E5" w:rsidP="007B7FB5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46034A" w:rsidRDefault="00027FA9"/>
    <w:sectPr w:rsidR="0046034A" w:rsidSect="00C55B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FA9"/>
    <w:rsid w:val="00027FA9"/>
    <w:rsid w:val="000A3E60"/>
    <w:rsid w:val="001645E5"/>
    <w:rsid w:val="002D1E23"/>
    <w:rsid w:val="0039646D"/>
    <w:rsid w:val="005D11A8"/>
    <w:rsid w:val="006D4631"/>
    <w:rsid w:val="008D5659"/>
    <w:rsid w:val="00932383"/>
    <w:rsid w:val="009849DF"/>
    <w:rsid w:val="00C55BD1"/>
    <w:rsid w:val="00F83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2D29F1"/>
  <w15:chartTrackingRefBased/>
  <w15:docId w15:val="{26B744B5-EEFA-B240-BC8B-7405D9261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1645E5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1E23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E23"/>
    <w:rPr>
      <w:rFonts w:ascii="Times New Roman" w:eastAsia="Arial" w:hAnsi="Times New Roman" w:cs="Times New Roman"/>
      <w:color w:val="000000"/>
      <w:sz w:val="18"/>
      <w:szCs w:val="18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herrin/Downloads/Community%20Action%20Grant%20Propos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Community Action Grant Proposal.dotx</Template>
  <TotalTime>1</TotalTime>
  <Pages>3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2018-08-08T19:57:00Z</dcterms:created>
  <dcterms:modified xsi:type="dcterms:W3CDTF">2018-08-08T19:58:00Z</dcterms:modified>
</cp:coreProperties>
</file>